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142" w:rsidRDefault="00753142" w:rsidP="00753142">
      <w:pPr>
        <w:spacing w:line="276" w:lineRule="auto"/>
        <w:jc w:val="right"/>
        <w:rPr>
          <w:color w:val="000000"/>
        </w:rPr>
      </w:pPr>
      <w:r>
        <w:rPr>
          <w:color w:val="000000"/>
        </w:rPr>
        <w:t>Łódź, 16.11.2018</w:t>
      </w:r>
    </w:p>
    <w:p w:rsidR="00E3052E" w:rsidRPr="00653D1C" w:rsidRDefault="00831900" w:rsidP="00653D1C">
      <w:pPr>
        <w:spacing w:line="276" w:lineRule="auto"/>
      </w:pPr>
      <w:r w:rsidRPr="00653D1C">
        <w:rPr>
          <w:color w:val="000000"/>
        </w:rPr>
        <w:t xml:space="preserve">Znak sprawy: </w:t>
      </w:r>
      <w:r w:rsidR="00057D09">
        <w:t>SP.153.2.26.2.2018</w:t>
      </w:r>
    </w:p>
    <w:p w:rsidR="00831900" w:rsidRPr="00653D1C" w:rsidRDefault="00831900" w:rsidP="00653D1C">
      <w:pPr>
        <w:autoSpaceDE w:val="0"/>
        <w:autoSpaceDN w:val="0"/>
        <w:adjustRightInd w:val="0"/>
        <w:spacing w:line="276" w:lineRule="auto"/>
        <w:jc w:val="both"/>
      </w:pPr>
    </w:p>
    <w:p w:rsidR="00E3052E" w:rsidRPr="00653D1C" w:rsidRDefault="00E3052E" w:rsidP="00525FEA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653D1C">
        <w:t xml:space="preserve">Dotyczy postepowania o udzielenie zamówienia publicznego na </w:t>
      </w:r>
      <w:r w:rsidRPr="00653D1C">
        <w:rPr>
          <w:b/>
        </w:rPr>
        <w:t xml:space="preserve">dostawę sprzętu komputerowego dla Szkoły Podstawowej nr 153 w Łodzi, ul. Obrońców Westerplatte 28 </w:t>
      </w:r>
      <w:r w:rsidRPr="00653D1C">
        <w:rPr>
          <w:b/>
        </w:rPr>
        <w:br/>
      </w:r>
      <w:r w:rsidR="00AF0444" w:rsidRPr="00653D1C">
        <w:t xml:space="preserve">o wartości szacunkowej </w:t>
      </w:r>
      <w:proofErr w:type="gramStart"/>
      <w:r w:rsidR="00AF0444" w:rsidRPr="00653D1C">
        <w:t xml:space="preserve">nie </w:t>
      </w:r>
      <w:r w:rsidRPr="00653D1C">
        <w:t>przekraczającej</w:t>
      </w:r>
      <w:proofErr w:type="gramEnd"/>
      <w:r w:rsidRPr="00653D1C">
        <w:t xml:space="preserve"> progu (30 000 euro) stosowania ustawy z dnia 29 stycznia 2004 r. Prawo zamówień publicznych (teks jednolity Dz.U. </w:t>
      </w:r>
      <w:proofErr w:type="gramStart"/>
      <w:r w:rsidRPr="00653D1C">
        <w:t>z</w:t>
      </w:r>
      <w:proofErr w:type="gramEnd"/>
      <w:r w:rsidRPr="00653D1C">
        <w:t xml:space="preserve"> 2013 r. poz.907 z </w:t>
      </w:r>
      <w:proofErr w:type="spellStart"/>
      <w:r w:rsidRPr="00653D1C">
        <w:t>późn</w:t>
      </w:r>
      <w:proofErr w:type="spellEnd"/>
      <w:r w:rsidRPr="00653D1C">
        <w:t xml:space="preserve">. </w:t>
      </w:r>
      <w:proofErr w:type="gramStart"/>
      <w:r w:rsidRPr="00653D1C">
        <w:t>zm</w:t>
      </w:r>
      <w:proofErr w:type="gramEnd"/>
      <w:r w:rsidRPr="00653D1C">
        <w:t>.)</w:t>
      </w:r>
    </w:p>
    <w:p w:rsidR="00E3052E" w:rsidRPr="00653D1C" w:rsidRDefault="00E3052E" w:rsidP="00525FEA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653D1C">
        <w:t xml:space="preserve">Zamawiający: </w:t>
      </w:r>
      <w:r w:rsidRPr="00653D1C">
        <w:rPr>
          <w:b/>
        </w:rPr>
        <w:t>Szkoła Podstawowa nr 153 w Łodzi, ul. Obrońców Westerplatte 28</w:t>
      </w:r>
      <w:r w:rsidRPr="00653D1C">
        <w:t xml:space="preserve">, </w:t>
      </w:r>
      <w:r w:rsidRPr="00653D1C">
        <w:rPr>
          <w:b/>
        </w:rPr>
        <w:t xml:space="preserve">91-811 Łódź, </w:t>
      </w:r>
      <w:proofErr w:type="gramStart"/>
      <w:r w:rsidRPr="00653D1C">
        <w:t>informuje iż</w:t>
      </w:r>
      <w:proofErr w:type="gramEnd"/>
      <w:r w:rsidRPr="00653D1C">
        <w:t xml:space="preserve"> w niniejszym postępowaniu złożono następujące oferty:</w:t>
      </w:r>
    </w:p>
    <w:p w:rsidR="00E3052E" w:rsidRPr="00653D1C" w:rsidRDefault="00C749D1" w:rsidP="00653D1C">
      <w:pPr>
        <w:pStyle w:val="Akapitzlist"/>
        <w:numPr>
          <w:ilvl w:val="0"/>
          <w:numId w:val="25"/>
        </w:numPr>
        <w:autoSpaceDE w:val="0"/>
        <w:autoSpaceDN w:val="0"/>
        <w:adjustRightInd w:val="0"/>
        <w:jc w:val="both"/>
        <w:rPr>
          <w:szCs w:val="24"/>
        </w:rPr>
      </w:pPr>
      <w:proofErr w:type="gramStart"/>
      <w:r>
        <w:t>x-kom</w:t>
      </w:r>
      <w:proofErr w:type="gramEnd"/>
      <w:r>
        <w:t xml:space="preserve"> sp. z o.</w:t>
      </w:r>
      <w:proofErr w:type="gramStart"/>
      <w:r>
        <w:t>o</w:t>
      </w:r>
      <w:proofErr w:type="gramEnd"/>
      <w:r>
        <w:t>., 42-202 Częstochowa, ul. Bojemskiego 25,</w:t>
      </w:r>
      <w:r w:rsidR="00AF0444" w:rsidRPr="00653D1C">
        <w:rPr>
          <w:szCs w:val="24"/>
        </w:rPr>
        <w:t xml:space="preserve"> </w:t>
      </w:r>
      <w:r w:rsidR="00E3052E" w:rsidRPr="00653D1C">
        <w:rPr>
          <w:bCs/>
          <w:szCs w:val="24"/>
        </w:rPr>
        <w:t>z ceną</w:t>
      </w:r>
      <w:r w:rsidR="00AF0444" w:rsidRPr="00653D1C">
        <w:rPr>
          <w:bCs/>
          <w:szCs w:val="24"/>
        </w:rPr>
        <w:t xml:space="preserve"> ofertową</w:t>
      </w:r>
      <w:r w:rsidR="005F49AB">
        <w:rPr>
          <w:bCs/>
          <w:szCs w:val="24"/>
        </w:rPr>
        <w:t xml:space="preserve"> brutto</w:t>
      </w:r>
      <w:r w:rsidR="00AF0444" w:rsidRPr="00653D1C">
        <w:rPr>
          <w:bCs/>
          <w:szCs w:val="24"/>
        </w:rPr>
        <w:t xml:space="preserve"> </w:t>
      </w:r>
      <w:r>
        <w:rPr>
          <w:szCs w:val="24"/>
        </w:rPr>
        <w:t>30</w:t>
      </w:r>
      <w:r w:rsidR="00AF0444" w:rsidRPr="00653D1C">
        <w:rPr>
          <w:szCs w:val="24"/>
        </w:rPr>
        <w:t>.</w:t>
      </w:r>
      <w:r>
        <w:rPr>
          <w:szCs w:val="24"/>
        </w:rPr>
        <w:t>983</w:t>
      </w:r>
      <w:r w:rsidR="00AF0444" w:rsidRPr="00653D1C">
        <w:rPr>
          <w:szCs w:val="24"/>
        </w:rPr>
        <w:t>,</w:t>
      </w:r>
      <w:r>
        <w:rPr>
          <w:szCs w:val="24"/>
        </w:rPr>
        <w:t>00</w:t>
      </w:r>
      <w:r w:rsidR="00AF0444" w:rsidRPr="00653D1C">
        <w:rPr>
          <w:szCs w:val="24"/>
        </w:rPr>
        <w:t xml:space="preserve"> </w:t>
      </w:r>
      <w:r w:rsidR="00E3052E" w:rsidRPr="00653D1C">
        <w:rPr>
          <w:bCs/>
          <w:szCs w:val="24"/>
        </w:rPr>
        <w:t>PLN</w:t>
      </w:r>
      <w:r w:rsidR="00AF0444" w:rsidRPr="00653D1C">
        <w:rPr>
          <w:bCs/>
          <w:szCs w:val="24"/>
        </w:rPr>
        <w:t>.</w:t>
      </w:r>
    </w:p>
    <w:p w:rsidR="00AF0444" w:rsidRDefault="00C749D1" w:rsidP="00653D1C">
      <w:pPr>
        <w:pStyle w:val="Akapitzlist"/>
        <w:numPr>
          <w:ilvl w:val="0"/>
          <w:numId w:val="2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ALLTECH, Sp. J, 09-407 Płock, ul. Spółdzielcza 33,</w:t>
      </w:r>
      <w:r w:rsidR="00AF0444" w:rsidRPr="00653D1C">
        <w:rPr>
          <w:szCs w:val="24"/>
        </w:rPr>
        <w:t xml:space="preserve"> </w:t>
      </w:r>
      <w:r w:rsidR="00AF0444" w:rsidRPr="00653D1C">
        <w:rPr>
          <w:bCs/>
          <w:szCs w:val="24"/>
        </w:rPr>
        <w:t>z ceną ofertową</w:t>
      </w:r>
      <w:r w:rsidR="005F49AB">
        <w:rPr>
          <w:bCs/>
          <w:szCs w:val="24"/>
        </w:rPr>
        <w:t xml:space="preserve"> brutto</w:t>
      </w:r>
      <w:r w:rsidR="00AF0444" w:rsidRPr="00653D1C">
        <w:rPr>
          <w:bCs/>
          <w:szCs w:val="24"/>
        </w:rPr>
        <w:t xml:space="preserve"> </w:t>
      </w:r>
      <w:r w:rsidR="00AF0444" w:rsidRPr="00653D1C">
        <w:rPr>
          <w:szCs w:val="24"/>
        </w:rPr>
        <w:t>3</w:t>
      </w:r>
      <w:r>
        <w:rPr>
          <w:szCs w:val="24"/>
        </w:rPr>
        <w:t>4</w:t>
      </w:r>
      <w:r w:rsidR="00AF0444" w:rsidRPr="00653D1C">
        <w:rPr>
          <w:szCs w:val="24"/>
        </w:rPr>
        <w:t>.</w:t>
      </w:r>
      <w:r>
        <w:rPr>
          <w:szCs w:val="24"/>
        </w:rPr>
        <w:t>099</w:t>
      </w:r>
      <w:r w:rsidR="00AF0444" w:rsidRPr="00653D1C">
        <w:rPr>
          <w:szCs w:val="24"/>
        </w:rPr>
        <w:t>,</w:t>
      </w:r>
      <w:r>
        <w:rPr>
          <w:szCs w:val="24"/>
        </w:rPr>
        <w:t>60</w:t>
      </w:r>
      <w:r w:rsidR="00AF0444" w:rsidRPr="00653D1C">
        <w:rPr>
          <w:szCs w:val="24"/>
        </w:rPr>
        <w:t xml:space="preserve"> PLN </w:t>
      </w:r>
    </w:p>
    <w:p w:rsidR="00C749D1" w:rsidRPr="00653D1C" w:rsidRDefault="00C749D1" w:rsidP="00653D1C">
      <w:pPr>
        <w:pStyle w:val="Akapitzlist"/>
        <w:numPr>
          <w:ilvl w:val="0"/>
          <w:numId w:val="2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CPU ZETO spółka z o. </w:t>
      </w:r>
      <w:proofErr w:type="gramStart"/>
      <w:r>
        <w:rPr>
          <w:szCs w:val="24"/>
        </w:rPr>
        <w:t>o</w:t>
      </w:r>
      <w:proofErr w:type="gramEnd"/>
      <w:r>
        <w:rPr>
          <w:szCs w:val="24"/>
        </w:rPr>
        <w:t xml:space="preserve">., 58-500 Jelenia Góra, ul. Powstańców Wielkopolskich 20, </w:t>
      </w:r>
      <w:r w:rsidRPr="00653D1C">
        <w:rPr>
          <w:bCs/>
          <w:szCs w:val="24"/>
        </w:rPr>
        <w:t>z ceną ofertową</w:t>
      </w:r>
      <w:r w:rsidR="005F49AB">
        <w:rPr>
          <w:bCs/>
          <w:szCs w:val="24"/>
        </w:rPr>
        <w:t xml:space="preserve"> brutto</w:t>
      </w:r>
      <w:r w:rsidRPr="00653D1C">
        <w:rPr>
          <w:bCs/>
          <w:szCs w:val="24"/>
        </w:rPr>
        <w:t xml:space="preserve"> </w:t>
      </w:r>
      <w:r w:rsidR="005F49AB">
        <w:rPr>
          <w:szCs w:val="24"/>
        </w:rPr>
        <w:t>32</w:t>
      </w:r>
      <w:r w:rsidRPr="00653D1C">
        <w:rPr>
          <w:szCs w:val="24"/>
        </w:rPr>
        <w:t>.</w:t>
      </w:r>
      <w:r>
        <w:rPr>
          <w:szCs w:val="24"/>
        </w:rPr>
        <w:t>0</w:t>
      </w:r>
      <w:r w:rsidR="005F49AB">
        <w:rPr>
          <w:szCs w:val="24"/>
        </w:rPr>
        <w:t>12</w:t>
      </w:r>
      <w:r w:rsidRPr="00653D1C">
        <w:rPr>
          <w:szCs w:val="24"/>
        </w:rPr>
        <w:t>,</w:t>
      </w:r>
      <w:r w:rsidR="005F49AB">
        <w:rPr>
          <w:szCs w:val="24"/>
        </w:rPr>
        <w:t>82</w:t>
      </w:r>
      <w:r w:rsidRPr="00653D1C">
        <w:rPr>
          <w:szCs w:val="24"/>
        </w:rPr>
        <w:t xml:space="preserve"> PLN</w:t>
      </w:r>
      <w:r>
        <w:rPr>
          <w:szCs w:val="24"/>
        </w:rPr>
        <w:t xml:space="preserve"> </w:t>
      </w:r>
    </w:p>
    <w:p w:rsidR="00525FEA" w:rsidRPr="00525FEA" w:rsidRDefault="002B44EA" w:rsidP="00525FEA">
      <w:pPr>
        <w:pStyle w:val="Akapitzlist"/>
        <w:numPr>
          <w:ilvl w:val="0"/>
          <w:numId w:val="25"/>
        </w:numPr>
        <w:autoSpaceDE w:val="0"/>
        <w:autoSpaceDN w:val="0"/>
        <w:adjustRightInd w:val="0"/>
        <w:jc w:val="both"/>
        <w:rPr>
          <w:szCs w:val="24"/>
        </w:rPr>
      </w:pPr>
      <w:r w:rsidRPr="00653D1C">
        <w:rPr>
          <w:szCs w:val="24"/>
        </w:rPr>
        <w:t xml:space="preserve">SYNAPIA spółka z o. </w:t>
      </w:r>
      <w:proofErr w:type="gramStart"/>
      <w:r w:rsidRPr="00653D1C">
        <w:rPr>
          <w:szCs w:val="24"/>
        </w:rPr>
        <w:t>o</w:t>
      </w:r>
      <w:proofErr w:type="gramEnd"/>
      <w:r w:rsidRPr="00653D1C">
        <w:rPr>
          <w:szCs w:val="24"/>
        </w:rPr>
        <w:t>.,</w:t>
      </w:r>
      <w:r w:rsidR="005F49AB">
        <w:rPr>
          <w:szCs w:val="24"/>
        </w:rPr>
        <w:t xml:space="preserve"> 90-613 Łódź, ul. Gdańska 80,</w:t>
      </w:r>
      <w:r w:rsidRPr="00653D1C">
        <w:rPr>
          <w:szCs w:val="24"/>
        </w:rPr>
        <w:t xml:space="preserve"> </w:t>
      </w:r>
      <w:r w:rsidRPr="005F49AB">
        <w:rPr>
          <w:bCs/>
          <w:szCs w:val="24"/>
        </w:rPr>
        <w:t>z ceną ofertową</w:t>
      </w:r>
      <w:r w:rsidR="005F49AB">
        <w:rPr>
          <w:bCs/>
          <w:szCs w:val="24"/>
        </w:rPr>
        <w:t xml:space="preserve"> brutto</w:t>
      </w:r>
      <w:r w:rsidRPr="005F49AB">
        <w:rPr>
          <w:bCs/>
          <w:szCs w:val="24"/>
        </w:rPr>
        <w:t xml:space="preserve"> </w:t>
      </w:r>
      <w:r w:rsidRPr="00653D1C">
        <w:rPr>
          <w:szCs w:val="24"/>
        </w:rPr>
        <w:t>3</w:t>
      </w:r>
      <w:r w:rsidR="005F49AB">
        <w:rPr>
          <w:szCs w:val="24"/>
        </w:rPr>
        <w:t>8</w:t>
      </w:r>
      <w:r w:rsidRPr="00653D1C">
        <w:rPr>
          <w:szCs w:val="24"/>
        </w:rPr>
        <w:t>.</w:t>
      </w:r>
      <w:r w:rsidR="005F49AB">
        <w:rPr>
          <w:szCs w:val="24"/>
        </w:rPr>
        <w:t>801</w:t>
      </w:r>
      <w:r w:rsidRPr="00653D1C">
        <w:rPr>
          <w:szCs w:val="24"/>
        </w:rPr>
        <w:t>,</w:t>
      </w:r>
      <w:r w:rsidR="005F49AB">
        <w:rPr>
          <w:szCs w:val="24"/>
        </w:rPr>
        <w:t>02</w:t>
      </w:r>
      <w:r w:rsidRPr="00653D1C">
        <w:rPr>
          <w:szCs w:val="24"/>
        </w:rPr>
        <w:t xml:space="preserve"> PLN</w:t>
      </w:r>
      <w:r w:rsidRPr="005F49AB">
        <w:rPr>
          <w:bCs/>
          <w:szCs w:val="24"/>
        </w:rPr>
        <w:t xml:space="preserve"> </w:t>
      </w:r>
    </w:p>
    <w:p w:rsidR="00525FEA" w:rsidRDefault="00653D1C" w:rsidP="00653D1C">
      <w:pPr>
        <w:autoSpaceDE w:val="0"/>
        <w:autoSpaceDN w:val="0"/>
        <w:adjustRightInd w:val="0"/>
        <w:jc w:val="both"/>
      </w:pPr>
      <w:r w:rsidRPr="00653D1C">
        <w:t>Za najkorzystniejszą, uwzględniając przyjęte kryterium oceny ofert – Cena</w:t>
      </w:r>
      <w:r w:rsidR="00525FEA">
        <w:t xml:space="preserve"> 100%, </w:t>
      </w:r>
      <w:r>
        <w:t>uznano ofertę Wykonawcy</w:t>
      </w:r>
      <w:r w:rsidR="005F49AB">
        <w:t>:</w:t>
      </w:r>
      <w:r w:rsidR="005F49AB" w:rsidRPr="005F49AB">
        <w:t xml:space="preserve"> </w:t>
      </w:r>
      <w:r w:rsidR="005F49AB">
        <w:t>x-kom sp. z o.</w:t>
      </w:r>
      <w:proofErr w:type="gramStart"/>
      <w:r w:rsidR="005F49AB">
        <w:t>o</w:t>
      </w:r>
      <w:proofErr w:type="gramEnd"/>
      <w:r w:rsidR="005F49AB">
        <w:t>., 42-202 Częstochowa, ul. Bojemskiego 25,</w:t>
      </w:r>
      <w:r w:rsidR="005F49AB" w:rsidRPr="00653D1C">
        <w:t xml:space="preserve"> </w:t>
      </w:r>
      <w:r w:rsidR="005F49AB" w:rsidRPr="00525FEA">
        <w:rPr>
          <w:bCs/>
        </w:rPr>
        <w:t xml:space="preserve">z ceną ofertową brutto </w:t>
      </w:r>
      <w:r w:rsidR="005F49AB">
        <w:t>30</w:t>
      </w:r>
      <w:r w:rsidR="005F49AB" w:rsidRPr="00653D1C">
        <w:t>.</w:t>
      </w:r>
      <w:r w:rsidR="005F49AB">
        <w:t>983</w:t>
      </w:r>
      <w:r w:rsidR="005F49AB" w:rsidRPr="00653D1C">
        <w:t>,</w:t>
      </w:r>
      <w:r w:rsidR="005F49AB">
        <w:t>00</w:t>
      </w:r>
      <w:r w:rsidR="005F49AB" w:rsidRPr="00653D1C">
        <w:t xml:space="preserve"> </w:t>
      </w:r>
      <w:r w:rsidR="005F49AB" w:rsidRPr="00525FEA">
        <w:rPr>
          <w:bCs/>
        </w:rPr>
        <w:t>PLN</w:t>
      </w:r>
      <w:r w:rsidRPr="00653D1C">
        <w:t>.</w:t>
      </w:r>
    </w:p>
    <w:p w:rsidR="00653D1C" w:rsidRDefault="00653D1C" w:rsidP="00653D1C">
      <w:pPr>
        <w:autoSpaceDE w:val="0"/>
        <w:autoSpaceDN w:val="0"/>
        <w:adjustRightInd w:val="0"/>
        <w:jc w:val="both"/>
      </w:pPr>
      <w:r w:rsidRPr="00653D1C">
        <w:t>Wybran</w:t>
      </w:r>
      <w:r w:rsidR="00525FEA">
        <w:t xml:space="preserve">y wykonawca, w związku z faktem, </w:t>
      </w:r>
      <w:r w:rsidRPr="00653D1C">
        <w:t xml:space="preserve">iż złożył ofertę z wykorzystaniem elektronicznych środków komunikacji, </w:t>
      </w:r>
      <w:r w:rsidRPr="00DC376C">
        <w:rPr>
          <w:b/>
          <w:u w:val="single"/>
        </w:rPr>
        <w:t>zobowiązany jest niezwłocznie</w:t>
      </w:r>
      <w:r w:rsidRPr="00653D1C">
        <w:t xml:space="preserve"> zgodnie z </w:t>
      </w:r>
      <w:r w:rsidRPr="00057D09">
        <w:t>punktem 16.1.1</w:t>
      </w:r>
      <w:r w:rsidRPr="00653D1C">
        <w:t xml:space="preserve"> Ogłoszenia potwierdzić ofertę. </w:t>
      </w:r>
    </w:p>
    <w:p w:rsidR="00653D1C" w:rsidRDefault="00653D1C" w:rsidP="00653D1C">
      <w:pPr>
        <w:autoSpaceDE w:val="0"/>
        <w:autoSpaceDN w:val="0"/>
        <w:adjustRightInd w:val="0"/>
        <w:jc w:val="both"/>
      </w:pPr>
    </w:p>
    <w:p w:rsidR="00653D1C" w:rsidRPr="00653D1C" w:rsidRDefault="00653D1C" w:rsidP="00653D1C">
      <w:pPr>
        <w:autoSpaceDE w:val="0"/>
        <w:autoSpaceDN w:val="0"/>
        <w:adjustRightInd w:val="0"/>
        <w:jc w:val="both"/>
      </w:pPr>
      <w:r w:rsidRPr="00653D1C">
        <w:t xml:space="preserve">Potwierdzenie takie następuje przez złożenie w sekretariacie Szkoły Podstawowej nr 153 w </w:t>
      </w:r>
      <w:proofErr w:type="gramStart"/>
      <w:r w:rsidRPr="00653D1C">
        <w:t>Łodzi,  ul</w:t>
      </w:r>
      <w:proofErr w:type="gramEnd"/>
      <w:r w:rsidRPr="00653D1C">
        <w:t xml:space="preserve">. Obrońców Westerplatte 28 z zachowaniem formy pisemnej: </w:t>
      </w:r>
    </w:p>
    <w:p w:rsidR="00653D1C" w:rsidRPr="00653D1C" w:rsidRDefault="00653D1C" w:rsidP="00653D1C">
      <w:pPr>
        <w:pStyle w:val="Akapitzlist"/>
        <w:keepNext/>
        <w:keepLines/>
        <w:numPr>
          <w:ilvl w:val="0"/>
          <w:numId w:val="26"/>
        </w:numPr>
        <w:spacing w:after="0"/>
        <w:ind w:left="567" w:hanging="283"/>
        <w:jc w:val="both"/>
        <w:rPr>
          <w:szCs w:val="24"/>
        </w:rPr>
      </w:pPr>
      <w:proofErr w:type="gramStart"/>
      <w:r w:rsidRPr="00653D1C">
        <w:rPr>
          <w:szCs w:val="24"/>
        </w:rPr>
        <w:t>wypełnionego</w:t>
      </w:r>
      <w:proofErr w:type="gramEnd"/>
      <w:r w:rsidRPr="00653D1C">
        <w:rPr>
          <w:szCs w:val="24"/>
        </w:rPr>
        <w:t xml:space="preserve"> i podpisanego </w:t>
      </w:r>
      <w:r w:rsidRPr="00653D1C">
        <w:rPr>
          <w:b/>
          <w:szCs w:val="24"/>
        </w:rPr>
        <w:t xml:space="preserve">Formularza ofertowego </w:t>
      </w:r>
      <w:r w:rsidRPr="00653D1C">
        <w:rPr>
          <w:szCs w:val="24"/>
        </w:rPr>
        <w:t xml:space="preserve">sporządzonego </w:t>
      </w:r>
      <w:r w:rsidRPr="00653D1C">
        <w:rPr>
          <w:szCs w:val="24"/>
        </w:rPr>
        <w:br/>
      </w:r>
      <w:proofErr w:type="gramStart"/>
      <w:r w:rsidRPr="00653D1C">
        <w:rPr>
          <w:szCs w:val="24"/>
        </w:rPr>
        <w:t>z</w:t>
      </w:r>
      <w:proofErr w:type="gramEnd"/>
      <w:r w:rsidRPr="00653D1C">
        <w:rPr>
          <w:szCs w:val="24"/>
        </w:rPr>
        <w:t xml:space="preserve"> wykorzystaniem wzoru stanowiącego Załącznik nr 1 do ogłoszenia,</w:t>
      </w:r>
    </w:p>
    <w:p w:rsidR="00653D1C" w:rsidRPr="00653D1C" w:rsidRDefault="00653D1C" w:rsidP="00653D1C">
      <w:pPr>
        <w:pStyle w:val="Akapitzlist"/>
        <w:keepNext/>
        <w:keepLines/>
        <w:numPr>
          <w:ilvl w:val="0"/>
          <w:numId w:val="26"/>
        </w:numPr>
        <w:spacing w:after="0"/>
        <w:ind w:left="567" w:hanging="283"/>
        <w:jc w:val="both"/>
        <w:rPr>
          <w:szCs w:val="24"/>
        </w:rPr>
      </w:pPr>
      <w:proofErr w:type="gramStart"/>
      <w:r w:rsidRPr="00653D1C">
        <w:rPr>
          <w:szCs w:val="24"/>
        </w:rPr>
        <w:t>wypełnionego</w:t>
      </w:r>
      <w:proofErr w:type="gramEnd"/>
      <w:r w:rsidRPr="00653D1C">
        <w:rPr>
          <w:szCs w:val="24"/>
        </w:rPr>
        <w:t xml:space="preserve"> i podpisanego </w:t>
      </w:r>
      <w:r w:rsidRPr="00653D1C">
        <w:rPr>
          <w:b/>
          <w:szCs w:val="24"/>
        </w:rPr>
        <w:t xml:space="preserve">Formularza cenowego </w:t>
      </w:r>
      <w:r w:rsidRPr="00653D1C">
        <w:rPr>
          <w:szCs w:val="24"/>
        </w:rPr>
        <w:t xml:space="preserve">sporządzonego </w:t>
      </w:r>
      <w:r w:rsidRPr="00653D1C">
        <w:rPr>
          <w:szCs w:val="24"/>
        </w:rPr>
        <w:br/>
        <w:t>z wykorzystaniem wzoru stanowiącego Załącznik nr 2 do ogłoszenia, (przygotowany przez Zamawiającego w formie pliku arkusza kalkulacyjnego)</w:t>
      </w:r>
    </w:p>
    <w:p w:rsidR="00525FEA" w:rsidRDefault="00653D1C" w:rsidP="00525FEA">
      <w:pPr>
        <w:pStyle w:val="Akapitzlist"/>
        <w:keepNext/>
        <w:keepLines/>
        <w:numPr>
          <w:ilvl w:val="0"/>
          <w:numId w:val="26"/>
        </w:numPr>
        <w:spacing w:after="0"/>
        <w:ind w:left="567" w:hanging="283"/>
        <w:jc w:val="both"/>
        <w:rPr>
          <w:szCs w:val="24"/>
        </w:rPr>
      </w:pPr>
      <w:proofErr w:type="gramStart"/>
      <w:r w:rsidRPr="00653D1C">
        <w:rPr>
          <w:b/>
          <w:szCs w:val="24"/>
        </w:rPr>
        <w:t>Pełnomocnictwa</w:t>
      </w:r>
      <w:r w:rsidRPr="00653D1C">
        <w:rPr>
          <w:szCs w:val="24"/>
        </w:rPr>
        <w:t xml:space="preserve"> (jeżeli</w:t>
      </w:r>
      <w:proofErr w:type="gramEnd"/>
      <w:r w:rsidRPr="00653D1C">
        <w:rPr>
          <w:szCs w:val="24"/>
        </w:rPr>
        <w:t xml:space="preserve"> dotyczy).</w:t>
      </w:r>
    </w:p>
    <w:p w:rsidR="00DC376C" w:rsidRDefault="00DC376C" w:rsidP="00DC376C">
      <w:pPr>
        <w:pStyle w:val="Akapitzlist"/>
        <w:keepNext/>
        <w:keepLines/>
        <w:spacing w:after="0"/>
        <w:ind w:left="567"/>
        <w:jc w:val="both"/>
        <w:rPr>
          <w:szCs w:val="24"/>
        </w:rPr>
      </w:pPr>
    </w:p>
    <w:p w:rsidR="00525FEA" w:rsidRPr="00525FEA" w:rsidRDefault="00525FEA" w:rsidP="00DC376C">
      <w:pPr>
        <w:pStyle w:val="Akapitzlist"/>
        <w:keepNext/>
        <w:keepLines/>
        <w:spacing w:after="0"/>
        <w:ind w:left="5812"/>
        <w:jc w:val="center"/>
        <w:rPr>
          <w:szCs w:val="24"/>
        </w:rPr>
      </w:pPr>
      <w:r w:rsidRPr="00525FEA">
        <w:t>Dyrektor</w:t>
      </w:r>
    </w:p>
    <w:p w:rsidR="00525FEA" w:rsidRPr="00525FEA" w:rsidRDefault="00525FEA" w:rsidP="00DC376C">
      <w:pPr>
        <w:keepNext/>
        <w:keepLines/>
        <w:ind w:left="5812"/>
        <w:jc w:val="center"/>
      </w:pPr>
      <w:r>
        <w:t>Szkoły Podstawowej nr 153 w Łodzi</w:t>
      </w:r>
    </w:p>
    <w:p w:rsidR="00525FEA" w:rsidRPr="00DC376C" w:rsidRDefault="00525FEA" w:rsidP="00DC376C">
      <w:pPr>
        <w:keepNext/>
        <w:keepLines/>
        <w:ind w:left="5812"/>
        <w:jc w:val="center"/>
        <w:rPr>
          <w:i/>
        </w:rPr>
      </w:pPr>
      <w:r w:rsidRPr="00DC376C">
        <w:rPr>
          <w:i/>
        </w:rPr>
        <w:t>/podpis nieczytelny/</w:t>
      </w:r>
    </w:p>
    <w:p w:rsidR="00525FEA" w:rsidRDefault="00525FEA" w:rsidP="00753142">
      <w:pPr>
        <w:keepNext/>
        <w:keepLines/>
        <w:ind w:left="5812"/>
        <w:jc w:val="center"/>
      </w:pPr>
      <w:r>
        <w:t>Piotr Szymański</w:t>
      </w:r>
    </w:p>
    <w:p w:rsidR="00525FEA" w:rsidRPr="00525FEA" w:rsidRDefault="00525FEA" w:rsidP="00525FEA">
      <w:pPr>
        <w:keepNext/>
        <w:keepLines/>
        <w:spacing w:line="276" w:lineRule="auto"/>
        <w:jc w:val="both"/>
      </w:pPr>
      <w:r w:rsidRPr="00525FEA">
        <w:rPr>
          <w:b/>
        </w:rPr>
        <w:t>Otrzymują</w:t>
      </w:r>
      <w:proofErr w:type="gramStart"/>
      <w:r w:rsidRPr="00525FEA">
        <w:rPr>
          <w:b/>
        </w:rPr>
        <w:t>:</w:t>
      </w:r>
      <w:r w:rsidRPr="00525FEA">
        <w:br/>
        <w:t>- Wykonawcy</w:t>
      </w:r>
      <w:proofErr w:type="gramEnd"/>
    </w:p>
    <w:p w:rsidR="00525FEA" w:rsidRPr="00525FEA" w:rsidRDefault="00525FEA" w:rsidP="00525FEA">
      <w:pPr>
        <w:keepNext/>
        <w:keepLines/>
        <w:spacing w:line="276" w:lineRule="auto"/>
        <w:jc w:val="both"/>
        <w:rPr>
          <w:b/>
        </w:rPr>
      </w:pPr>
      <w:r w:rsidRPr="00525FEA">
        <w:rPr>
          <w:b/>
        </w:rPr>
        <w:t xml:space="preserve">Zamieszczono: </w:t>
      </w:r>
    </w:p>
    <w:p w:rsidR="00525FEA" w:rsidRPr="00DC376C" w:rsidRDefault="00525FEA" w:rsidP="00DC376C">
      <w:pPr>
        <w:keepNext/>
        <w:keepLines/>
        <w:spacing w:line="276" w:lineRule="auto"/>
        <w:jc w:val="both"/>
        <w:rPr>
          <w:color w:val="FF0000"/>
        </w:rPr>
      </w:pPr>
      <w:r w:rsidRPr="00525FEA">
        <w:t>- strona internetowa</w:t>
      </w:r>
      <w:r>
        <w:t>:</w:t>
      </w:r>
      <w:r w:rsidRPr="00525FEA">
        <w:rPr>
          <w:color w:val="FF0000"/>
        </w:rPr>
        <w:t xml:space="preserve"> </w:t>
      </w:r>
      <w:r w:rsidRPr="00525FEA">
        <w:rPr>
          <w:rStyle w:val="Hipercze"/>
          <w:color w:val="auto"/>
          <w:u w:val="none"/>
        </w:rPr>
        <w:t>www.</w:t>
      </w:r>
      <w:proofErr w:type="gramStart"/>
      <w:r w:rsidRPr="00525FEA">
        <w:rPr>
          <w:rStyle w:val="Hipercze"/>
          <w:color w:val="auto"/>
          <w:u w:val="none"/>
        </w:rPr>
        <w:t>bip</w:t>
      </w:r>
      <w:proofErr w:type="gramEnd"/>
      <w:r w:rsidRPr="00525FEA">
        <w:rPr>
          <w:rStyle w:val="Hipercze"/>
          <w:color w:val="auto"/>
          <w:u w:val="none"/>
        </w:rPr>
        <w:t>.</w:t>
      </w:r>
      <w:proofErr w:type="gramStart"/>
      <w:r w:rsidRPr="00525FEA">
        <w:rPr>
          <w:rStyle w:val="Hipercze"/>
          <w:color w:val="auto"/>
          <w:u w:val="none"/>
        </w:rPr>
        <w:t>sp</w:t>
      </w:r>
      <w:proofErr w:type="gramEnd"/>
      <w:r w:rsidRPr="00525FEA">
        <w:rPr>
          <w:rStyle w:val="Hipercze"/>
          <w:color w:val="auto"/>
          <w:u w:val="none"/>
        </w:rPr>
        <w:t>153lodz.</w:t>
      </w:r>
      <w:proofErr w:type="gramStart"/>
      <w:r w:rsidRPr="00525FEA">
        <w:rPr>
          <w:rStyle w:val="Hipercze"/>
          <w:color w:val="auto"/>
          <w:u w:val="none"/>
        </w:rPr>
        <w:t>wikom</w:t>
      </w:r>
      <w:proofErr w:type="gramEnd"/>
      <w:r w:rsidRPr="00525FEA">
        <w:rPr>
          <w:rStyle w:val="Hipercze"/>
          <w:color w:val="auto"/>
          <w:u w:val="none"/>
        </w:rPr>
        <w:t>.</w:t>
      </w:r>
      <w:proofErr w:type="gramStart"/>
      <w:r w:rsidRPr="00525FEA">
        <w:rPr>
          <w:rStyle w:val="Hipercze"/>
          <w:color w:val="auto"/>
          <w:u w:val="none"/>
        </w:rPr>
        <w:t>pl</w:t>
      </w:r>
      <w:proofErr w:type="gramEnd"/>
    </w:p>
    <w:p w:rsidR="00653D1C" w:rsidRPr="00653D1C" w:rsidRDefault="00653D1C" w:rsidP="00653D1C">
      <w:pPr>
        <w:autoSpaceDE w:val="0"/>
        <w:autoSpaceDN w:val="0"/>
        <w:adjustRightInd w:val="0"/>
        <w:spacing w:line="276" w:lineRule="auto"/>
        <w:jc w:val="both"/>
      </w:pPr>
      <w:bookmarkStart w:id="0" w:name="_GoBack"/>
      <w:bookmarkEnd w:id="0"/>
    </w:p>
    <w:sectPr w:rsidR="00653D1C" w:rsidRPr="00653D1C" w:rsidSect="00DE1C3D">
      <w:headerReference w:type="even" r:id="rId7"/>
      <w:headerReference w:type="default" r:id="rId8"/>
      <w:footerReference w:type="default" r:id="rId9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D4" w:rsidRDefault="004F77D4" w:rsidP="001429F9">
      <w:r>
        <w:separator/>
      </w:r>
    </w:p>
  </w:endnote>
  <w:endnote w:type="continuationSeparator" w:id="0">
    <w:p w:rsidR="004F77D4" w:rsidRDefault="004F77D4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831900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AAC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91-811 Łódź, ul. Obrońców Westerplatte 28,tel./fax 42 657-12-98, email: </w:t>
    </w:r>
    <w:hyperlink r:id="rId1" w:history="1"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sp153lodz@wp.pl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753142">
          <w:rPr>
            <w:rFonts w:ascii="Verdana" w:hAnsi="Verdana"/>
            <w:b/>
            <w:noProof/>
            <w:sz w:val="18"/>
            <w:szCs w:val="18"/>
          </w:rPr>
          <w:t>1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Pr="00071377">
          <w:rPr>
            <w:rFonts w:ascii="Verdana" w:hAnsi="Verdana"/>
            <w:b/>
            <w:sz w:val="18"/>
            <w:szCs w:val="18"/>
          </w:rPr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D4" w:rsidRDefault="004F77D4" w:rsidP="001429F9">
      <w:r>
        <w:separator/>
      </w:r>
    </w:p>
  </w:footnote>
  <w:footnote w:type="continuationSeparator" w:id="0">
    <w:p w:rsidR="004F77D4" w:rsidRDefault="004F77D4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00070"/>
    <w:multiLevelType w:val="hybridMultilevel"/>
    <w:tmpl w:val="2BD055AA"/>
    <w:lvl w:ilvl="0" w:tplc="F5D463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A4A0A"/>
    <w:multiLevelType w:val="hybridMultilevel"/>
    <w:tmpl w:val="9DC05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011F9"/>
    <w:multiLevelType w:val="hybridMultilevel"/>
    <w:tmpl w:val="4ECA288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8D6931"/>
    <w:multiLevelType w:val="hybridMultilevel"/>
    <w:tmpl w:val="2D24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A90AC1"/>
    <w:multiLevelType w:val="hybridMultilevel"/>
    <w:tmpl w:val="9BF0B58C"/>
    <w:lvl w:ilvl="0" w:tplc="FA2E5B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8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4436BC"/>
    <w:multiLevelType w:val="hybridMultilevel"/>
    <w:tmpl w:val="EA8A4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2"/>
  </w:num>
  <w:num w:numId="8">
    <w:abstractNumId w:val="18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8"/>
  </w:num>
  <w:num w:numId="16">
    <w:abstractNumId w:val="11"/>
  </w:num>
  <w:num w:numId="17">
    <w:abstractNumId w:val="0"/>
  </w:num>
  <w:num w:numId="18">
    <w:abstractNumId w:val="19"/>
  </w:num>
  <w:num w:numId="19">
    <w:abstractNumId w:val="6"/>
  </w:num>
  <w:num w:numId="20">
    <w:abstractNumId w:val="10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9"/>
  </w:num>
  <w:num w:numId="24">
    <w:abstractNumId w:val="20"/>
  </w:num>
  <w:num w:numId="25">
    <w:abstractNumId w:val="3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57D09"/>
    <w:rsid w:val="00071377"/>
    <w:rsid w:val="00091AB6"/>
    <w:rsid w:val="000C4919"/>
    <w:rsid w:val="000E28B7"/>
    <w:rsid w:val="000F045D"/>
    <w:rsid w:val="001429F9"/>
    <w:rsid w:val="00165E86"/>
    <w:rsid w:val="00212A1C"/>
    <w:rsid w:val="002249D1"/>
    <w:rsid w:val="002B44EA"/>
    <w:rsid w:val="002F1CB5"/>
    <w:rsid w:val="004144A0"/>
    <w:rsid w:val="004E2964"/>
    <w:rsid w:val="004F77D4"/>
    <w:rsid w:val="00525FEA"/>
    <w:rsid w:val="005C2629"/>
    <w:rsid w:val="005D377B"/>
    <w:rsid w:val="005E5B65"/>
    <w:rsid w:val="005F49AB"/>
    <w:rsid w:val="006340EB"/>
    <w:rsid w:val="00642388"/>
    <w:rsid w:val="00653D1C"/>
    <w:rsid w:val="006E269A"/>
    <w:rsid w:val="006E3D72"/>
    <w:rsid w:val="00731A3F"/>
    <w:rsid w:val="00753142"/>
    <w:rsid w:val="00797B98"/>
    <w:rsid w:val="00803597"/>
    <w:rsid w:val="00831900"/>
    <w:rsid w:val="00851320"/>
    <w:rsid w:val="00884FAA"/>
    <w:rsid w:val="008F6E00"/>
    <w:rsid w:val="00916465"/>
    <w:rsid w:val="00916E36"/>
    <w:rsid w:val="00957512"/>
    <w:rsid w:val="009A124B"/>
    <w:rsid w:val="009C4CC1"/>
    <w:rsid w:val="00A05E6C"/>
    <w:rsid w:val="00A12A04"/>
    <w:rsid w:val="00A14FE8"/>
    <w:rsid w:val="00A2082F"/>
    <w:rsid w:val="00A45DE9"/>
    <w:rsid w:val="00AF0444"/>
    <w:rsid w:val="00B74EDC"/>
    <w:rsid w:val="00B9044D"/>
    <w:rsid w:val="00BE19B1"/>
    <w:rsid w:val="00C042BB"/>
    <w:rsid w:val="00C57D00"/>
    <w:rsid w:val="00C724BA"/>
    <w:rsid w:val="00C749D1"/>
    <w:rsid w:val="00C760A6"/>
    <w:rsid w:val="00CC7900"/>
    <w:rsid w:val="00D61954"/>
    <w:rsid w:val="00D75B0E"/>
    <w:rsid w:val="00D87286"/>
    <w:rsid w:val="00D93973"/>
    <w:rsid w:val="00DA445C"/>
    <w:rsid w:val="00DA7BC6"/>
    <w:rsid w:val="00DC376C"/>
    <w:rsid w:val="00DE1C3D"/>
    <w:rsid w:val="00E075F1"/>
    <w:rsid w:val="00E3052E"/>
    <w:rsid w:val="00F2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2CA4065"/>
  <w15:docId w15:val="{42BC514C-F2BB-4056-9B12-726DC3FA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153lodz@wp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125</TotalTime>
  <Pages>1</Pages>
  <Words>277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5</cp:revision>
  <cp:lastPrinted>2018-11-16T13:24:00Z</cp:lastPrinted>
  <dcterms:created xsi:type="dcterms:W3CDTF">2018-11-16T10:44:00Z</dcterms:created>
  <dcterms:modified xsi:type="dcterms:W3CDTF">2018-11-18T15:13:00Z</dcterms:modified>
</cp:coreProperties>
</file>